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AF59E" w14:textId="1A18D78F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b/>
          <w:bCs/>
          <w:color w:val="auto"/>
          <w:sz w:val="24"/>
          <w:szCs w:val="24"/>
        </w:rPr>
      </w:pPr>
      <w:r w:rsidRPr="00BB097E">
        <w:rPr>
          <w:rFonts w:ascii="Verdana" w:eastAsia="Calibri" w:hAnsi="Verdana" w:cs="Open Sans"/>
          <w:b/>
          <w:bCs/>
          <w:color w:val="auto"/>
          <w:sz w:val="24"/>
          <w:szCs w:val="24"/>
        </w:rPr>
        <w:t>Valtakirja syyskokoukseen 2</w:t>
      </w:r>
      <w:r>
        <w:rPr>
          <w:rFonts w:ascii="Verdana" w:eastAsia="Calibri" w:hAnsi="Verdana" w:cs="Open Sans"/>
          <w:b/>
          <w:bCs/>
          <w:color w:val="auto"/>
          <w:sz w:val="24"/>
          <w:szCs w:val="24"/>
        </w:rPr>
        <w:t>4</w:t>
      </w:r>
      <w:r w:rsidRPr="00BB097E">
        <w:rPr>
          <w:rFonts w:ascii="Verdana" w:eastAsia="Calibri" w:hAnsi="Verdana" w:cs="Open Sans"/>
          <w:b/>
          <w:bCs/>
          <w:color w:val="auto"/>
          <w:sz w:val="24"/>
          <w:szCs w:val="24"/>
        </w:rPr>
        <w:t>.11.202</w:t>
      </w:r>
      <w:r>
        <w:rPr>
          <w:rFonts w:ascii="Verdana" w:eastAsia="Calibri" w:hAnsi="Verdana" w:cs="Open Sans"/>
          <w:b/>
          <w:bCs/>
          <w:color w:val="auto"/>
          <w:sz w:val="24"/>
          <w:szCs w:val="24"/>
        </w:rPr>
        <w:t>6</w:t>
      </w:r>
    </w:p>
    <w:p w14:paraId="34DD840B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b/>
          <w:bCs/>
          <w:color w:val="auto"/>
          <w:sz w:val="24"/>
          <w:szCs w:val="24"/>
        </w:rPr>
      </w:pPr>
    </w:p>
    <w:p w14:paraId="311F6513" w14:textId="017EBD66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</w:pPr>
      <w:r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  <w:t>Syys</w:t>
      </w:r>
      <w:r w:rsidRPr="00BB097E"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  <w:t xml:space="preserve">kokoukseen osallistuminen edellyttää valtakirjan täyttämistä. </w:t>
      </w:r>
      <w:r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  <w:t>O</w:t>
      </w:r>
      <w:r w:rsidRPr="00BB097E">
        <w:rPr>
          <w:rFonts w:ascii="Verdana" w:eastAsia="Calibri" w:hAnsi="Verdana" w:cs="Open Sans"/>
          <w:color w:val="000000"/>
          <w:sz w:val="24"/>
          <w:szCs w:val="24"/>
        </w:rPr>
        <w:t>sallist</w:t>
      </w:r>
      <w:r>
        <w:rPr>
          <w:rFonts w:ascii="Verdana" w:eastAsia="Calibri" w:hAnsi="Verdana" w:cs="Open Sans"/>
          <w:color w:val="000000"/>
          <w:sz w:val="24"/>
          <w:szCs w:val="24"/>
        </w:rPr>
        <w:t>ujilta asioiden sujuvoittamiseksi</w:t>
      </w:r>
      <w:r w:rsidRPr="00BB097E">
        <w:rPr>
          <w:rFonts w:ascii="Verdana" w:eastAsia="Calibri" w:hAnsi="Verdana" w:cs="Open Sans"/>
          <w:color w:val="000000"/>
          <w:sz w:val="24"/>
          <w:szCs w:val="24"/>
        </w:rPr>
        <w:t xml:space="preserve"> toivotaan valtakirjan palautusta </w:t>
      </w:r>
      <w:r>
        <w:rPr>
          <w:rFonts w:ascii="Verdana" w:eastAsia="Calibri" w:hAnsi="Verdana" w:cs="Open Sans"/>
          <w:b/>
          <w:bCs/>
          <w:color w:val="000000"/>
          <w:sz w:val="24"/>
          <w:szCs w:val="24"/>
        </w:rPr>
        <w:t>17</w:t>
      </w:r>
      <w:r w:rsidRPr="00BB097E">
        <w:rPr>
          <w:rFonts w:ascii="Verdana" w:eastAsia="Calibri" w:hAnsi="Verdana" w:cs="Open Sans"/>
          <w:b/>
          <w:bCs/>
          <w:color w:val="000000"/>
          <w:sz w:val="24"/>
          <w:szCs w:val="24"/>
        </w:rPr>
        <w:t>.11. mennessä</w:t>
      </w:r>
      <w:r w:rsidRPr="00BB097E">
        <w:rPr>
          <w:rFonts w:ascii="Verdana" w:eastAsia="Calibri" w:hAnsi="Verdana" w:cs="Open Sans"/>
          <w:color w:val="000000"/>
          <w:sz w:val="24"/>
          <w:szCs w:val="24"/>
        </w:rPr>
        <w:t xml:space="preserve">. </w:t>
      </w:r>
      <w:r w:rsidRPr="00BB097E"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  <w:t xml:space="preserve">Valtakirjat lähetetään osoitteeseen </w:t>
      </w:r>
      <w:r w:rsidRPr="00BB097E">
        <w:rPr>
          <w:rFonts w:ascii="Verdana" w:eastAsia="Calibri" w:hAnsi="Verdana" w:cs="Open Sans"/>
          <w:b/>
          <w:bCs/>
          <w:color w:val="000000"/>
          <w:sz w:val="24"/>
          <w:szCs w:val="24"/>
          <w:shd w:val="clear" w:color="auto" w:fill="FFFFFF"/>
        </w:rPr>
        <w:t>tiina.siivonen@paralympia.fi</w:t>
      </w:r>
      <w:r w:rsidRPr="00BB097E"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  <w:t xml:space="preserve">.  </w:t>
      </w:r>
    </w:p>
    <w:p w14:paraId="1C7563E5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</w:pPr>
    </w:p>
    <w:p w14:paraId="5E86016F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</w:pPr>
      <w:r w:rsidRPr="00BB097E"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  <w:t xml:space="preserve">Valtuutetaan       </w:t>
      </w:r>
    </w:p>
    <w:p w14:paraId="55F1F6D5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</w:pPr>
    </w:p>
    <w:p w14:paraId="3E973EB8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</w:pPr>
    </w:p>
    <w:p w14:paraId="4B4DDD8D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</w:pPr>
      <w:r w:rsidRPr="00BB097E"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  <w:t>_______________________________________________________________</w:t>
      </w:r>
    </w:p>
    <w:p w14:paraId="053959B8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</w:pPr>
      <w:r w:rsidRPr="00BB097E"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  <w:tab/>
      </w:r>
      <w:r w:rsidRPr="00BB097E"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  <w:tab/>
        <w:t>(valtuutetun nimi)</w:t>
      </w:r>
    </w:p>
    <w:p w14:paraId="0433A61D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</w:pPr>
    </w:p>
    <w:p w14:paraId="4C7857D6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</w:pPr>
    </w:p>
    <w:p w14:paraId="3FCE9A83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</w:pPr>
      <w:r w:rsidRPr="00BB097E"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  <w:t>_______________________________________________________________</w:t>
      </w:r>
    </w:p>
    <w:p w14:paraId="740A7166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</w:pPr>
      <w:r w:rsidRPr="00BB097E"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  <w:tab/>
      </w:r>
      <w:r w:rsidRPr="00BB097E"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  <w:tab/>
        <w:t>(valtuutetun sähköpostiosoite)</w:t>
      </w:r>
    </w:p>
    <w:p w14:paraId="4FAD3FC7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</w:pPr>
    </w:p>
    <w:p w14:paraId="44749A85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</w:pPr>
      <w:r w:rsidRPr="00BB097E"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  <w:t xml:space="preserve">täysin valtuuksien edustamaan </w:t>
      </w:r>
    </w:p>
    <w:p w14:paraId="4858C95E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</w:pPr>
    </w:p>
    <w:p w14:paraId="1131E7F4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</w:pPr>
    </w:p>
    <w:p w14:paraId="429C3616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</w:pPr>
      <w:r w:rsidRPr="00BB097E"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  <w:t>_______________________________________________________________</w:t>
      </w:r>
    </w:p>
    <w:p w14:paraId="7DD3B78A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</w:pPr>
      <w:r w:rsidRPr="00BB097E"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  <w:tab/>
      </w:r>
      <w:r w:rsidRPr="00BB097E"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  <w:tab/>
        <w:t>(jäsenyhdistyksen nimi)</w:t>
      </w:r>
    </w:p>
    <w:p w14:paraId="3E352943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000000"/>
          <w:sz w:val="24"/>
          <w:szCs w:val="24"/>
          <w:shd w:val="clear" w:color="auto" w:fill="FFFFFF"/>
        </w:rPr>
      </w:pPr>
    </w:p>
    <w:p w14:paraId="187CBA32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auto"/>
          <w:sz w:val="24"/>
          <w:szCs w:val="24"/>
        </w:rPr>
      </w:pPr>
    </w:p>
    <w:p w14:paraId="03FFD540" w14:textId="520E029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auto"/>
          <w:sz w:val="24"/>
          <w:szCs w:val="24"/>
        </w:rPr>
      </w:pPr>
      <w:r w:rsidRPr="00BB097E">
        <w:rPr>
          <w:rFonts w:ascii="Verdana" w:eastAsia="Calibri" w:hAnsi="Verdana" w:cs="Open Sans"/>
          <w:color w:val="auto"/>
          <w:sz w:val="24"/>
          <w:szCs w:val="24"/>
        </w:rPr>
        <w:t>Suomen Paralympiakomitea ry:n syyskokouksessa 2</w:t>
      </w:r>
      <w:r>
        <w:rPr>
          <w:rFonts w:ascii="Verdana" w:eastAsia="Calibri" w:hAnsi="Verdana" w:cs="Open Sans"/>
          <w:color w:val="auto"/>
          <w:sz w:val="24"/>
          <w:szCs w:val="24"/>
        </w:rPr>
        <w:t>4</w:t>
      </w:r>
      <w:r w:rsidRPr="00BB097E">
        <w:rPr>
          <w:rFonts w:ascii="Verdana" w:eastAsia="Calibri" w:hAnsi="Verdana" w:cs="Open Sans"/>
          <w:color w:val="auto"/>
          <w:sz w:val="24"/>
          <w:szCs w:val="24"/>
        </w:rPr>
        <w:t>.11.202</w:t>
      </w:r>
      <w:r>
        <w:rPr>
          <w:rFonts w:ascii="Verdana" w:eastAsia="Calibri" w:hAnsi="Verdana" w:cs="Open Sans"/>
          <w:color w:val="auto"/>
          <w:sz w:val="24"/>
          <w:szCs w:val="24"/>
        </w:rPr>
        <w:t>6</w:t>
      </w:r>
    </w:p>
    <w:p w14:paraId="08A4BDDD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auto"/>
          <w:sz w:val="24"/>
          <w:szCs w:val="24"/>
        </w:rPr>
      </w:pPr>
    </w:p>
    <w:p w14:paraId="331470F2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auto"/>
          <w:sz w:val="24"/>
          <w:szCs w:val="24"/>
        </w:rPr>
      </w:pPr>
    </w:p>
    <w:p w14:paraId="323DCD74" w14:textId="7F77CD1F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auto"/>
          <w:sz w:val="24"/>
          <w:szCs w:val="24"/>
        </w:rPr>
      </w:pPr>
      <w:r w:rsidRPr="00BB097E">
        <w:rPr>
          <w:rFonts w:ascii="Verdana" w:eastAsia="Calibri" w:hAnsi="Verdana" w:cs="Open Sans"/>
          <w:color w:val="auto"/>
          <w:sz w:val="24"/>
          <w:szCs w:val="24"/>
        </w:rPr>
        <w:t xml:space="preserve">_____________________________    </w:t>
      </w:r>
      <w:r w:rsidRPr="00BB097E">
        <w:rPr>
          <w:rFonts w:ascii="Calibri" w:eastAsia="Calibri" w:hAnsi="Calibri" w:cs="Times New Roman"/>
          <w:color w:val="auto"/>
          <w:szCs w:val="22"/>
        </w:rPr>
        <w:tab/>
      </w:r>
      <w:r w:rsidRPr="00BB097E">
        <w:rPr>
          <w:rFonts w:ascii="Verdana" w:eastAsia="Calibri" w:hAnsi="Verdana" w:cs="Open Sans"/>
          <w:color w:val="auto"/>
          <w:sz w:val="24"/>
          <w:szCs w:val="24"/>
        </w:rPr>
        <w:t>___________ / __________ 202</w:t>
      </w:r>
      <w:r>
        <w:rPr>
          <w:rFonts w:ascii="Verdana" w:eastAsia="Calibri" w:hAnsi="Verdana" w:cs="Open Sans"/>
          <w:color w:val="auto"/>
          <w:sz w:val="24"/>
          <w:szCs w:val="24"/>
        </w:rPr>
        <w:t>6</w:t>
      </w:r>
    </w:p>
    <w:p w14:paraId="07FFB74E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auto"/>
          <w:sz w:val="24"/>
          <w:szCs w:val="24"/>
        </w:rPr>
      </w:pPr>
      <w:r w:rsidRPr="00BB097E">
        <w:rPr>
          <w:rFonts w:ascii="Verdana" w:eastAsia="Calibri" w:hAnsi="Verdana" w:cs="Open Sans"/>
          <w:color w:val="auto"/>
          <w:sz w:val="24"/>
          <w:szCs w:val="24"/>
        </w:rPr>
        <w:t>Paikka</w:t>
      </w:r>
      <w:r w:rsidRPr="00BB097E">
        <w:rPr>
          <w:rFonts w:ascii="Verdana" w:eastAsia="Calibri" w:hAnsi="Verdana" w:cs="Open Sans"/>
          <w:color w:val="auto"/>
          <w:sz w:val="24"/>
          <w:szCs w:val="24"/>
        </w:rPr>
        <w:tab/>
      </w:r>
      <w:r w:rsidRPr="00BB097E">
        <w:rPr>
          <w:rFonts w:ascii="Verdana" w:eastAsia="Calibri" w:hAnsi="Verdana" w:cs="Open Sans"/>
          <w:color w:val="auto"/>
          <w:sz w:val="24"/>
          <w:szCs w:val="24"/>
        </w:rPr>
        <w:tab/>
      </w:r>
      <w:r w:rsidRPr="00BB097E">
        <w:rPr>
          <w:rFonts w:ascii="Verdana" w:eastAsia="Calibri" w:hAnsi="Verdana" w:cs="Open Sans"/>
          <w:color w:val="auto"/>
          <w:sz w:val="24"/>
          <w:szCs w:val="24"/>
        </w:rPr>
        <w:tab/>
      </w:r>
      <w:r w:rsidRPr="00BB097E">
        <w:rPr>
          <w:rFonts w:ascii="Verdana" w:eastAsia="Calibri" w:hAnsi="Verdana" w:cs="Open Sans"/>
          <w:color w:val="auto"/>
          <w:sz w:val="24"/>
          <w:szCs w:val="24"/>
        </w:rPr>
        <w:tab/>
        <w:t>Päivämäärä</w:t>
      </w:r>
    </w:p>
    <w:p w14:paraId="7827EED8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auto"/>
          <w:sz w:val="24"/>
          <w:szCs w:val="24"/>
        </w:rPr>
      </w:pPr>
    </w:p>
    <w:p w14:paraId="2F02C78F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auto"/>
          <w:sz w:val="24"/>
          <w:szCs w:val="24"/>
        </w:rPr>
      </w:pPr>
    </w:p>
    <w:p w14:paraId="18AE92CA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auto"/>
          <w:sz w:val="24"/>
          <w:szCs w:val="24"/>
        </w:rPr>
      </w:pPr>
      <w:r w:rsidRPr="00BB097E">
        <w:rPr>
          <w:rFonts w:ascii="Verdana" w:eastAsia="Calibri" w:hAnsi="Verdana" w:cs="Open Sans"/>
          <w:color w:val="auto"/>
          <w:sz w:val="24"/>
          <w:szCs w:val="24"/>
        </w:rPr>
        <w:t>_______________________________________________________________</w:t>
      </w:r>
    </w:p>
    <w:p w14:paraId="7C42210D" w14:textId="77777777" w:rsidR="00BB097E" w:rsidRPr="00BB097E" w:rsidRDefault="00BB097E" w:rsidP="00BB097E">
      <w:pPr>
        <w:spacing w:after="0" w:line="259" w:lineRule="auto"/>
        <w:rPr>
          <w:rFonts w:ascii="Verdana" w:eastAsia="Calibri" w:hAnsi="Verdana" w:cs="Open Sans"/>
          <w:color w:val="auto"/>
          <w:sz w:val="24"/>
          <w:szCs w:val="24"/>
        </w:rPr>
      </w:pPr>
      <w:r w:rsidRPr="00BB097E">
        <w:rPr>
          <w:rFonts w:ascii="Verdana" w:eastAsia="Calibri" w:hAnsi="Verdana" w:cs="Open Sans"/>
          <w:color w:val="auto"/>
          <w:sz w:val="24"/>
          <w:szCs w:val="24"/>
        </w:rPr>
        <w:t xml:space="preserve">Valtuutuksen antajan nimi ja nimenselvennys  </w:t>
      </w:r>
    </w:p>
    <w:p w14:paraId="568D7607" w14:textId="54A0235B" w:rsidR="00412C92" w:rsidRPr="00736B29" w:rsidRDefault="00412C92" w:rsidP="00736B29"/>
    <w:sectPr w:rsidR="00412C92" w:rsidRPr="00736B29" w:rsidSect="00A00411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134" w:bottom="1417" w:left="113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2BA76" w14:textId="77777777" w:rsidR="001D3250" w:rsidRDefault="001D3250" w:rsidP="006C7781">
      <w:pPr>
        <w:spacing w:after="0" w:line="240" w:lineRule="auto"/>
      </w:pPr>
      <w:r>
        <w:separator/>
      </w:r>
    </w:p>
  </w:endnote>
  <w:endnote w:type="continuationSeparator" w:id="0">
    <w:p w14:paraId="72F6FFD1" w14:textId="77777777" w:rsidR="001D3250" w:rsidRDefault="001D3250" w:rsidP="006C7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tkinson Hyperlegible">
    <w:panose1 w:val="00000000000000000000"/>
    <w:charset w:val="4D"/>
    <w:family w:val="auto"/>
    <w:pitch w:val="variable"/>
    <w:sig w:usb0="800000EF" w:usb1="0000204B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Leipäteksti, m">
    <w:altName w:val="Times New Roman"/>
    <w:panose1 w:val="00000000000000000000"/>
    <w:charset w:val="00"/>
    <w:family w:val="roman"/>
    <w:notTrueType/>
    <w:pitch w:val="default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946F4" w14:textId="77777777" w:rsidR="00161665" w:rsidRPr="00BB097E" w:rsidRDefault="00161665" w:rsidP="00161665">
    <w:pPr>
      <w:pStyle w:val="BasicParagraph"/>
      <w:jc w:val="center"/>
      <w:rPr>
        <w:rFonts w:ascii="Atkinson Hyperlegible" w:hAnsi="Atkinson Hyperlegible" w:cs="Atkinson Hyperlegible"/>
        <w:sz w:val="18"/>
        <w:szCs w:val="18"/>
      </w:rPr>
    </w:pPr>
    <w:r>
      <w:rPr>
        <w:noProof/>
      </w:rPr>
      <mc:AlternateContent>
        <mc:Choice Requires="wps">
          <w:drawing>
            <wp:inline distT="0" distB="0" distL="0" distR="0" wp14:anchorId="081804E9" wp14:editId="157D674D">
              <wp:extent cx="6120130" cy="0"/>
              <wp:effectExtent l="0" t="0" r="13970" b="12700"/>
              <wp:docPr id="1647216031" name="Ylätunnisteen viiv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3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5630544C" id="Ylätunnisteen viiva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1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" strokecolor="#c8d2ec [3206]" strokeweight=".5pt">
              <v:stroke joinstyle="miter"/>
              <w10:anchorlock/>
            </v:line>
          </w:pict>
        </mc:Fallback>
      </mc:AlternateContent>
    </w:r>
  </w:p>
  <w:p w14:paraId="5A23DAE0" w14:textId="77777777" w:rsidR="00A00411" w:rsidRPr="00BB097E" w:rsidRDefault="00A00411" w:rsidP="00A00411">
    <w:pPr>
      <w:pStyle w:val="BasicParagraph"/>
      <w:rPr>
        <w:rFonts w:ascii="Atkinson Hyperlegible" w:hAnsi="Atkinson Hyperlegible" w:cs="Atkinson Hyperlegible"/>
        <w:sz w:val="18"/>
        <w:szCs w:val="18"/>
      </w:rPr>
    </w:pPr>
  </w:p>
  <w:p w14:paraId="2C90B438" w14:textId="77777777" w:rsidR="00A00411" w:rsidRPr="00BB097E" w:rsidRDefault="00A00411" w:rsidP="00A00411">
    <w:pPr>
      <w:pStyle w:val="BasicParagraph"/>
      <w:rPr>
        <w:rFonts w:ascii="Atkinson Hyperlegible" w:hAnsi="Atkinson Hyperlegible" w:cs="Atkinson Hyperlegible"/>
        <w:sz w:val="18"/>
        <w:szCs w:val="18"/>
      </w:rPr>
    </w:pPr>
  </w:p>
  <w:p w14:paraId="465E90F3" w14:textId="77777777" w:rsidR="00161665" w:rsidRPr="00CE5127" w:rsidRDefault="00161665" w:rsidP="00CE5127">
    <w:pPr>
      <w:pStyle w:val="Alatunniste"/>
    </w:pPr>
    <w:r w:rsidRPr="00CE5127">
      <w:t xml:space="preserve">Suomen Paralympiakomitea ry </w:t>
    </w:r>
    <w:r w:rsidRPr="00BB097E">
      <w:rPr>
        <w:color w:val="4472C4"/>
      </w:rPr>
      <w:t>•</w:t>
    </w:r>
    <w:r w:rsidRPr="00CE5127">
      <w:t xml:space="preserve"> Valimotie 10, 4. krs, 00380 Helsinki </w:t>
    </w:r>
    <w:r w:rsidR="00CE5127" w:rsidRPr="00BB097E">
      <w:rPr>
        <w:color w:val="4472C4"/>
      </w:rPr>
      <w:t>•</w:t>
    </w:r>
    <w:r w:rsidRPr="00CE5127">
      <w:t xml:space="preserve"> paralympia.fi </w:t>
    </w:r>
    <w:r w:rsidR="00CE5127" w:rsidRPr="00BB097E">
      <w:rPr>
        <w:color w:val="4472C4"/>
      </w:rPr>
      <w:t>•</w:t>
    </w:r>
    <w:r w:rsidRPr="00CE5127">
      <w:t xml:space="preserve"> paraurheilu.fi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57F9B" w14:textId="77777777" w:rsidR="001D3250" w:rsidRDefault="001D3250" w:rsidP="006C7781">
      <w:pPr>
        <w:spacing w:after="0" w:line="240" w:lineRule="auto"/>
      </w:pPr>
      <w:r>
        <w:separator/>
      </w:r>
    </w:p>
  </w:footnote>
  <w:footnote w:type="continuationSeparator" w:id="0">
    <w:p w14:paraId="62116BCC" w14:textId="77777777" w:rsidR="001D3250" w:rsidRDefault="001D3250" w:rsidP="006C77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vunumero"/>
      </w:rPr>
      <w:id w:val="513581886"/>
      <w:docPartObj>
        <w:docPartGallery w:val="Page Numbers (Top of Page)"/>
        <w:docPartUnique/>
      </w:docPartObj>
    </w:sdtPr>
    <w:sdtEndPr>
      <w:rPr>
        <w:rStyle w:val="Sivunumero"/>
      </w:rPr>
    </w:sdtEndPr>
    <w:sdtContent>
      <w:p w14:paraId="5504DB0C" w14:textId="77777777" w:rsidR="00953200" w:rsidRDefault="001D3250" w:rsidP="00C14C8F">
        <w:pPr>
          <w:pStyle w:val="Yltunniste"/>
          <w:framePr w:wrap="none" w:vAnchor="text" w:hAnchor="margin" w:xAlign="right" w:y="1"/>
          <w:rPr>
            <w:rStyle w:val="Sivunumero"/>
          </w:rPr>
        </w:pPr>
        <w:r>
          <w:rPr>
            <w:noProof/>
          </w:rPr>
          <w:pict w14:anchorId="49EBAF3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116545382" o:spid="_x0000_s1027" type="#_x0000_t75" alt="" style="position:absolute;margin-left:0;margin-top:0;width:595.5pt;height:842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    <v:imagedata r:id="rId1" o:title="paralympiakomitea-word-blue"/>
              <w10:wrap anchorx="margin" anchory="margin"/>
            </v:shape>
          </w:pict>
        </w:r>
        <w:r w:rsidR="00953200">
          <w:rPr>
            <w:rStyle w:val="Sivunumero"/>
          </w:rPr>
          <w:fldChar w:fldCharType="begin"/>
        </w:r>
        <w:r w:rsidR="00953200">
          <w:rPr>
            <w:rStyle w:val="Sivunumero"/>
          </w:rPr>
          <w:instrText xml:space="preserve"> PAGE </w:instrText>
        </w:r>
        <w:r w:rsidR="00953200">
          <w:rPr>
            <w:rStyle w:val="Sivunumero"/>
          </w:rPr>
          <w:fldChar w:fldCharType="separate"/>
        </w:r>
        <w:r w:rsidR="00953200">
          <w:rPr>
            <w:rStyle w:val="Sivunumero"/>
          </w:rPr>
          <w:fldChar w:fldCharType="end"/>
        </w:r>
      </w:p>
    </w:sdtContent>
  </w:sdt>
  <w:p w14:paraId="36542E28" w14:textId="77777777" w:rsidR="00953200" w:rsidRDefault="00953200" w:rsidP="00953200">
    <w:pPr>
      <w:pStyle w:val="Yltunnis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B1731" w14:textId="1871A7A1" w:rsidR="00953200" w:rsidRDefault="00953200" w:rsidP="00C14C8F">
    <w:pPr>
      <w:pStyle w:val="Yltunniste"/>
      <w:framePr w:wrap="none" w:vAnchor="text" w:hAnchor="margin" w:xAlign="right" w:y="1"/>
      <w:rPr>
        <w:rStyle w:val="Sivunumero"/>
      </w:rPr>
    </w:pPr>
  </w:p>
  <w:tbl>
    <w:tblPr>
      <w:tblStyle w:val="TaulukkoRuudukko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2"/>
      <w:gridCol w:w="3544"/>
      <w:gridCol w:w="702"/>
    </w:tblGrid>
    <w:tr w:rsidR="00953200" w14:paraId="149441A3" w14:textId="77777777" w:rsidTr="00953200">
      <w:trPr>
        <w:trHeight w:val="699"/>
      </w:trPr>
      <w:tc>
        <w:tcPr>
          <w:tcW w:w="5382" w:type="dxa"/>
        </w:tcPr>
        <w:p w14:paraId="3665AA89" w14:textId="77777777" w:rsidR="00953200" w:rsidRDefault="00953200" w:rsidP="00953200">
          <w:pPr>
            <w:ind w:left="-113" w:right="340"/>
          </w:pPr>
          <w:r>
            <w:rPr>
              <w:noProof/>
            </w:rPr>
            <w:drawing>
              <wp:inline distT="0" distB="0" distL="0" distR="0" wp14:anchorId="5FDA36ED" wp14:editId="22A78288">
                <wp:extent cx="2050990" cy="512749"/>
                <wp:effectExtent l="0" t="0" r="0" b="0"/>
                <wp:docPr id="277375558" name="Paralympiakomitea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8898246" name="Paralympiakomitean logo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688" cy="5221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4" w:type="dxa"/>
        </w:tcPr>
        <w:p w14:paraId="754C2DA5" w14:textId="25145353" w:rsidR="00953200" w:rsidRDefault="00BB097E" w:rsidP="00A254F0">
          <w:pPr>
            <w:pStyle w:val="Yltunniste"/>
          </w:pPr>
          <w:r>
            <w:t>Syyskokous 2026</w:t>
          </w:r>
        </w:p>
        <w:p w14:paraId="3E7A3F54" w14:textId="4D5489E3" w:rsidR="00BB097E" w:rsidRPr="00F26E9E" w:rsidRDefault="00BB097E" w:rsidP="00A254F0">
          <w:pPr>
            <w:pStyle w:val="Yltunniste"/>
          </w:pPr>
          <w:r>
            <w:t>Valtakirja</w:t>
          </w:r>
        </w:p>
        <w:p w14:paraId="06801805" w14:textId="5E6268ED" w:rsidR="00D94236" w:rsidRDefault="00D94236" w:rsidP="00A254F0">
          <w:pPr>
            <w:pStyle w:val="Yltunniste"/>
          </w:pPr>
        </w:p>
        <w:p w14:paraId="7B261BB4" w14:textId="77777777" w:rsidR="00D94236" w:rsidRPr="00F26E9E" w:rsidRDefault="00D94236" w:rsidP="00A254F0">
          <w:pPr>
            <w:pStyle w:val="Yltunniste"/>
          </w:pPr>
        </w:p>
        <w:p w14:paraId="0001C8D2" w14:textId="65B9EB6C" w:rsidR="00D94236" w:rsidRPr="00F26E9E" w:rsidRDefault="00D94236" w:rsidP="009F5CB6">
          <w:pPr>
            <w:pStyle w:val="Yltunniste"/>
            <w:spacing w:after="160"/>
          </w:pPr>
        </w:p>
      </w:tc>
      <w:tc>
        <w:tcPr>
          <w:tcW w:w="702" w:type="dxa"/>
        </w:tcPr>
        <w:p w14:paraId="5F81E0A7" w14:textId="77777777" w:rsidR="00953200" w:rsidRDefault="00953200" w:rsidP="00953200"/>
      </w:tc>
    </w:tr>
  </w:tbl>
  <w:p w14:paraId="16A6B8D3" w14:textId="77777777" w:rsidR="00953200" w:rsidRDefault="00953200" w:rsidP="009D2B32">
    <w:pPr>
      <w:pStyle w:val="Yltunniste"/>
      <w:tabs>
        <w:tab w:val="clear" w:pos="4819"/>
        <w:tab w:val="clear" w:pos="9638"/>
        <w:tab w:val="left" w:pos="5350"/>
      </w:tabs>
      <w:spacing w:after="480"/>
    </w:pPr>
    <w:r>
      <w:rPr>
        <w:noProof/>
      </w:rPr>
      <mc:AlternateContent>
        <mc:Choice Requires="wps">
          <w:drawing>
            <wp:inline distT="0" distB="0" distL="0" distR="0" wp14:anchorId="6E8F1793" wp14:editId="5886DCE6">
              <wp:extent cx="6120000" cy="0"/>
              <wp:effectExtent l="0" t="0" r="14605" b="12700"/>
              <wp:docPr id="1517657091" name="Ylätunnisteen viiv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3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095F5306" id="Ylätunnisteen viiva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1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" strokecolor="#c8d2ec [3206]" strokeweight=".5pt">
              <v:stroke joinstyle="miter"/>
              <w10:anchorlock/>
            </v:line>
          </w:pict>
        </mc:Fallback>
      </mc:AlternateContent>
    </w:r>
    <w:r w:rsidR="001D3250">
      <w:rPr>
        <w:noProof/>
      </w:rPr>
      <w:pict w14:anchorId="256C94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6545383" o:spid="_x0000_s1026" type="#_x0000_t75" alt="" style="position:absolute;margin-left:0;margin-top:0;width:595.5pt;height:842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paralympiakomitea-word-blu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C73EC" w14:textId="77777777" w:rsidR="00642410" w:rsidRDefault="001D3250">
    <w:pPr>
      <w:pStyle w:val="Yltunniste"/>
    </w:pPr>
    <w:r>
      <w:rPr>
        <w:noProof/>
      </w:rPr>
      <w:pict w14:anchorId="6C81B5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6545381" o:spid="_x0000_s1025" type="#_x0000_t75" alt="" style="position:absolute;margin-left:0;margin-top:0;width:595.5pt;height:84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ralympiakomitea-word-blu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D396D"/>
    <w:multiLevelType w:val="hybridMultilevel"/>
    <w:tmpl w:val="95AC4FA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126E9"/>
    <w:multiLevelType w:val="hybridMultilevel"/>
    <w:tmpl w:val="CF4669AC"/>
    <w:lvl w:ilvl="0" w:tplc="179ACE6A">
      <w:start w:val="1"/>
      <w:numFmt w:val="bullet"/>
      <w:pStyle w:val="Luettelokappal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35F29"/>
    <w:multiLevelType w:val="hybridMultilevel"/>
    <w:tmpl w:val="17A0B16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E5DB4"/>
    <w:multiLevelType w:val="hybridMultilevel"/>
    <w:tmpl w:val="161A2D9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50EF9"/>
    <w:multiLevelType w:val="hybridMultilevel"/>
    <w:tmpl w:val="6F70A5EA"/>
    <w:lvl w:ilvl="0" w:tplc="825A5334">
      <w:start w:val="26"/>
      <w:numFmt w:val="bullet"/>
      <w:lvlText w:val="-"/>
      <w:lvlJc w:val="left"/>
      <w:pPr>
        <w:ind w:left="720" w:hanging="360"/>
      </w:pPr>
      <w:rPr>
        <w:rFonts w:ascii="Atkinson Hyperlegible" w:eastAsiaTheme="minorEastAsia" w:hAnsi="Atkinson Hyperlegible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56224"/>
    <w:multiLevelType w:val="hybridMultilevel"/>
    <w:tmpl w:val="BA50356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30C6E"/>
    <w:multiLevelType w:val="multilevel"/>
    <w:tmpl w:val="17A0B162"/>
    <w:styleLink w:val="Nykyinenluette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55371E"/>
    <w:multiLevelType w:val="hybridMultilevel"/>
    <w:tmpl w:val="4BDC8E9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E003C0"/>
    <w:multiLevelType w:val="multilevel"/>
    <w:tmpl w:val="17A0B162"/>
    <w:styleLink w:val="Nykyinenluettelo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F11670"/>
    <w:multiLevelType w:val="multilevel"/>
    <w:tmpl w:val="040B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44630985">
    <w:abstractNumId w:val="4"/>
  </w:num>
  <w:num w:numId="2" w16cid:durableId="1986471301">
    <w:abstractNumId w:val="2"/>
  </w:num>
  <w:num w:numId="3" w16cid:durableId="493642181">
    <w:abstractNumId w:val="1"/>
  </w:num>
  <w:num w:numId="4" w16cid:durableId="2097434905">
    <w:abstractNumId w:val="6"/>
  </w:num>
  <w:num w:numId="5" w16cid:durableId="577130724">
    <w:abstractNumId w:val="9"/>
  </w:num>
  <w:num w:numId="6" w16cid:durableId="91825386">
    <w:abstractNumId w:val="8"/>
  </w:num>
  <w:num w:numId="7" w16cid:durableId="2134395779">
    <w:abstractNumId w:val="5"/>
  </w:num>
  <w:num w:numId="8" w16cid:durableId="868180416">
    <w:abstractNumId w:val="7"/>
  </w:num>
  <w:num w:numId="9" w16cid:durableId="1392388629">
    <w:abstractNumId w:val="3"/>
  </w:num>
  <w:num w:numId="10" w16cid:durableId="973098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97E"/>
    <w:rsid w:val="00071576"/>
    <w:rsid w:val="000F0E37"/>
    <w:rsid w:val="00136332"/>
    <w:rsid w:val="00161665"/>
    <w:rsid w:val="001B4D27"/>
    <w:rsid w:val="001B5B0F"/>
    <w:rsid w:val="001D27CE"/>
    <w:rsid w:val="001D3250"/>
    <w:rsid w:val="00272031"/>
    <w:rsid w:val="00303696"/>
    <w:rsid w:val="0034262D"/>
    <w:rsid w:val="00351107"/>
    <w:rsid w:val="0036459B"/>
    <w:rsid w:val="00392B0D"/>
    <w:rsid w:val="003965DD"/>
    <w:rsid w:val="00412C92"/>
    <w:rsid w:val="0048290B"/>
    <w:rsid w:val="004F2A29"/>
    <w:rsid w:val="004F7710"/>
    <w:rsid w:val="00592726"/>
    <w:rsid w:val="00595782"/>
    <w:rsid w:val="005E1C0A"/>
    <w:rsid w:val="006314AC"/>
    <w:rsid w:val="00642410"/>
    <w:rsid w:val="006C7781"/>
    <w:rsid w:val="006D7D64"/>
    <w:rsid w:val="00736B29"/>
    <w:rsid w:val="00760E6C"/>
    <w:rsid w:val="007831E4"/>
    <w:rsid w:val="007E5290"/>
    <w:rsid w:val="00890C5C"/>
    <w:rsid w:val="008A3178"/>
    <w:rsid w:val="008B5E4B"/>
    <w:rsid w:val="00953200"/>
    <w:rsid w:val="009D2B32"/>
    <w:rsid w:val="009F5CB6"/>
    <w:rsid w:val="00A00411"/>
    <w:rsid w:val="00A254F0"/>
    <w:rsid w:val="00A34422"/>
    <w:rsid w:val="00A352D6"/>
    <w:rsid w:val="00AE54B6"/>
    <w:rsid w:val="00AF0827"/>
    <w:rsid w:val="00BB097E"/>
    <w:rsid w:val="00BB4B93"/>
    <w:rsid w:val="00CE5127"/>
    <w:rsid w:val="00D94236"/>
    <w:rsid w:val="00E34651"/>
    <w:rsid w:val="00E45400"/>
    <w:rsid w:val="00E572B2"/>
    <w:rsid w:val="00E71188"/>
    <w:rsid w:val="00E75005"/>
    <w:rsid w:val="00F26E9E"/>
    <w:rsid w:val="00F430C3"/>
    <w:rsid w:val="00FA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468B4"/>
  <w15:chartTrackingRefBased/>
  <w15:docId w15:val="{0DCC88C8-ADD6-4519-A604-2E855A59F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i-FI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AF0827"/>
    <w:pPr>
      <w:spacing w:after="160"/>
      <w:jc w:val="left"/>
    </w:pPr>
    <w:rPr>
      <w:rFonts w:ascii="Atkinson Hyperlegible" w:hAnsi="Atkinson Hyperlegible"/>
      <w:color w:val="0D0024" w:themeColor="text1"/>
      <w:sz w:val="22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9F5CB6"/>
    <w:pPr>
      <w:spacing w:before="320" w:after="120"/>
      <w:outlineLvl w:val="0"/>
    </w:pPr>
    <w:rPr>
      <w:rFonts w:cs="Times New Roman (Leipäteksti, m"/>
      <w:b/>
      <w:spacing w:val="5"/>
      <w:sz w:val="36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254F0"/>
    <w:pPr>
      <w:spacing w:before="280" w:after="80"/>
      <w:outlineLvl w:val="1"/>
    </w:pPr>
    <w:rPr>
      <w:b/>
      <w:bCs/>
      <w:sz w:val="28"/>
      <w:szCs w:val="48"/>
    </w:rPr>
  </w:style>
  <w:style w:type="paragraph" w:styleId="Otsikko3">
    <w:name w:val="heading 3"/>
    <w:basedOn w:val="Otsikko2"/>
    <w:next w:val="Normaali"/>
    <w:link w:val="Otsikko3Char"/>
    <w:uiPriority w:val="9"/>
    <w:unhideWhenUsed/>
    <w:qFormat/>
    <w:rsid w:val="00A254F0"/>
    <w:pPr>
      <w:spacing w:before="240" w:after="40"/>
      <w:outlineLvl w:val="2"/>
    </w:pPr>
    <w:rPr>
      <w:sz w:val="24"/>
    </w:rPr>
  </w:style>
  <w:style w:type="paragraph" w:styleId="Otsikko4">
    <w:name w:val="heading 4"/>
    <w:basedOn w:val="Otsikko3"/>
    <w:next w:val="Normaali"/>
    <w:link w:val="Otsikko4Char"/>
    <w:uiPriority w:val="9"/>
    <w:unhideWhenUsed/>
    <w:rsid w:val="006314AC"/>
    <w:pPr>
      <w:outlineLvl w:val="3"/>
    </w:p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rsid w:val="006314AC"/>
    <w:pPr>
      <w:spacing w:before="200" w:after="0"/>
      <w:outlineLvl w:val="4"/>
    </w:pPr>
    <w:rPr>
      <w:rFonts w:cs="Times New Roman (Leipäteksti, m"/>
      <w:color w:val="464253" w:themeColor="accent2" w:themeShade="BF"/>
      <w:spacing w:val="10"/>
      <w:szCs w:val="26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26E9E"/>
    <w:pPr>
      <w:spacing w:after="0"/>
      <w:outlineLvl w:val="5"/>
    </w:pPr>
    <w:rPr>
      <w:smallCaps/>
      <w:color w:val="5E586F" w:themeColor="accent2"/>
      <w:spacing w:val="5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26E9E"/>
    <w:pPr>
      <w:spacing w:after="0"/>
      <w:outlineLvl w:val="6"/>
    </w:pPr>
    <w:rPr>
      <w:b/>
      <w:smallCaps/>
      <w:color w:val="5E586F" w:themeColor="accent2"/>
      <w:spacing w:val="10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26E9E"/>
    <w:pPr>
      <w:spacing w:after="0"/>
      <w:outlineLvl w:val="7"/>
    </w:pPr>
    <w:rPr>
      <w:b/>
      <w:i/>
      <w:smallCaps/>
      <w:color w:val="464253" w:themeColor="accent2" w:themeShade="BF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26E9E"/>
    <w:pPr>
      <w:spacing w:after="0"/>
      <w:outlineLvl w:val="8"/>
    </w:pPr>
    <w:rPr>
      <w:b/>
      <w:i/>
      <w:smallCaps/>
      <w:color w:val="2E2B37" w:themeColor="accent2" w:themeShade="7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F5CB6"/>
    <w:rPr>
      <w:rFonts w:ascii="Atkinson Hyperlegible" w:hAnsi="Atkinson Hyperlegible" w:cs="Times New Roman (Leipäteksti, m"/>
      <w:b/>
      <w:color w:val="0D0024" w:themeColor="text1"/>
      <w:spacing w:val="5"/>
      <w:sz w:val="36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sid w:val="00A254F0"/>
    <w:rPr>
      <w:rFonts w:ascii="Atkinson Hyperlegible" w:hAnsi="Atkinson Hyperlegible"/>
      <w:b/>
      <w:bCs/>
      <w:color w:val="0D0024" w:themeColor="text1"/>
      <w:sz w:val="28"/>
      <w:szCs w:val="48"/>
    </w:rPr>
  </w:style>
  <w:style w:type="character" w:customStyle="1" w:styleId="Otsikko3Char">
    <w:name w:val="Otsikko 3 Char"/>
    <w:basedOn w:val="Kappaleenoletusfontti"/>
    <w:link w:val="Otsikko3"/>
    <w:uiPriority w:val="9"/>
    <w:rsid w:val="00A254F0"/>
    <w:rPr>
      <w:rFonts w:ascii="Atkinson Hyperlegible" w:hAnsi="Atkinson Hyperlegible"/>
      <w:b/>
      <w:bCs/>
      <w:color w:val="0D0024" w:themeColor="text1"/>
      <w:sz w:val="24"/>
      <w:szCs w:val="48"/>
    </w:rPr>
  </w:style>
  <w:style w:type="character" w:customStyle="1" w:styleId="Otsikko4Char">
    <w:name w:val="Otsikko 4 Char"/>
    <w:basedOn w:val="Kappaleenoletusfontti"/>
    <w:link w:val="Otsikko4"/>
    <w:uiPriority w:val="9"/>
    <w:rsid w:val="006314AC"/>
    <w:rPr>
      <w:rFonts w:ascii="Atkinson Hyperlegible" w:hAnsi="Atkinson Hyperlegible"/>
      <w:b/>
      <w:bCs/>
      <w:color w:val="0D0024" w:themeColor="text1"/>
      <w:sz w:val="24"/>
      <w:szCs w:val="48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6314AC"/>
    <w:rPr>
      <w:rFonts w:ascii="Atkinson Hyperlegible" w:hAnsi="Atkinson Hyperlegible" w:cs="Times New Roman (Leipäteksti, m"/>
      <w:color w:val="464253" w:themeColor="accent2" w:themeShade="BF"/>
      <w:spacing w:val="10"/>
      <w:sz w:val="22"/>
      <w:szCs w:val="26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26E9E"/>
    <w:rPr>
      <w:smallCaps/>
      <w:color w:val="5E586F" w:themeColor="accent2"/>
      <w:spacing w:val="5"/>
      <w:sz w:val="22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26E9E"/>
    <w:rPr>
      <w:b/>
      <w:smallCaps/>
      <w:color w:val="5E586F" w:themeColor="accent2"/>
      <w:spacing w:val="10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26E9E"/>
    <w:rPr>
      <w:b/>
      <w:i/>
      <w:smallCaps/>
      <w:color w:val="464253" w:themeColor="accent2" w:themeShade="BF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26E9E"/>
    <w:rPr>
      <w:b/>
      <w:i/>
      <w:smallCaps/>
      <w:color w:val="2E2B37" w:themeColor="accent2" w:themeShade="7F"/>
    </w:rPr>
  </w:style>
  <w:style w:type="paragraph" w:styleId="Lainaus">
    <w:name w:val="Quote"/>
    <w:basedOn w:val="Normaali"/>
    <w:next w:val="Normaali"/>
    <w:link w:val="LainausChar"/>
    <w:uiPriority w:val="29"/>
    <w:rsid w:val="00F26E9E"/>
    <w:rPr>
      <w:i/>
    </w:rPr>
  </w:style>
  <w:style w:type="character" w:customStyle="1" w:styleId="LainausChar">
    <w:name w:val="Lainaus Char"/>
    <w:basedOn w:val="Kappaleenoletusfontti"/>
    <w:link w:val="Lainaus"/>
    <w:uiPriority w:val="29"/>
    <w:rsid w:val="00F26E9E"/>
    <w:rPr>
      <w:i/>
    </w:rPr>
  </w:style>
  <w:style w:type="paragraph" w:styleId="Luettelokappale">
    <w:name w:val="List Paragraph"/>
    <w:basedOn w:val="Normaali"/>
    <w:uiPriority w:val="34"/>
    <w:rsid w:val="006314AC"/>
    <w:pPr>
      <w:numPr>
        <w:numId w:val="3"/>
      </w:numPr>
      <w:contextualSpacing/>
    </w:pPr>
    <w:rPr>
      <w:rFonts w:cs="Times New Roman (Leipäteksti, m"/>
    </w:rPr>
  </w:style>
  <w:style w:type="character" w:styleId="Voimakaskorostus">
    <w:name w:val="Intense Emphasis"/>
    <w:uiPriority w:val="21"/>
    <w:rsid w:val="00F26E9E"/>
    <w:rPr>
      <w:b/>
      <w:i/>
      <w:color w:val="5E586F" w:themeColor="accent2"/>
      <w:spacing w:val="10"/>
    </w:rPr>
  </w:style>
  <w:style w:type="table" w:styleId="TaulukkoRuudukko">
    <w:name w:val="Table Grid"/>
    <w:basedOn w:val="Normaalitaulukko"/>
    <w:uiPriority w:val="39"/>
    <w:rsid w:val="006C7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atunniste">
    <w:name w:val="footer"/>
    <w:basedOn w:val="Normaali"/>
    <w:link w:val="AlatunnisteChar"/>
    <w:uiPriority w:val="99"/>
    <w:unhideWhenUsed/>
    <w:rsid w:val="00CE5127"/>
    <w:pPr>
      <w:tabs>
        <w:tab w:val="center" w:pos="4819"/>
        <w:tab w:val="right" w:pos="9638"/>
      </w:tabs>
      <w:spacing w:after="0" w:line="240" w:lineRule="auto"/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CE5127"/>
    <w:rPr>
      <w:rFonts w:ascii="Atkinson Hyperlegible" w:hAnsi="Atkinson Hyperlegible"/>
      <w:color w:val="0D0024" w:themeColor="text1"/>
      <w:sz w:val="18"/>
    </w:rPr>
  </w:style>
  <w:style w:type="character" w:styleId="Sivunumero">
    <w:name w:val="page number"/>
    <w:basedOn w:val="Kappaleenoletusfontti"/>
    <w:uiPriority w:val="99"/>
    <w:semiHidden/>
    <w:unhideWhenUsed/>
    <w:rsid w:val="006C7781"/>
  </w:style>
  <w:style w:type="paragraph" w:styleId="Yltunniste">
    <w:name w:val="header"/>
    <w:basedOn w:val="Normaali"/>
    <w:link w:val="YltunnisteChar"/>
    <w:uiPriority w:val="99"/>
    <w:unhideWhenUsed/>
    <w:rsid w:val="00CE5127"/>
    <w:pPr>
      <w:tabs>
        <w:tab w:val="center" w:pos="4819"/>
        <w:tab w:val="right" w:pos="9638"/>
      </w:tabs>
      <w:spacing w:after="0" w:line="240" w:lineRule="auto"/>
    </w:pPr>
    <w:rPr>
      <w:sz w:val="18"/>
    </w:rPr>
  </w:style>
  <w:style w:type="character" w:customStyle="1" w:styleId="YltunnisteChar">
    <w:name w:val="Ylätunniste Char"/>
    <w:basedOn w:val="Kappaleenoletusfontti"/>
    <w:link w:val="Yltunniste"/>
    <w:uiPriority w:val="99"/>
    <w:rsid w:val="00CE5127"/>
    <w:rPr>
      <w:rFonts w:ascii="Atkinson Hyperlegible" w:hAnsi="Atkinson Hyperlegible"/>
      <w:color w:val="0D0024" w:themeColor="text1"/>
      <w:sz w:val="18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F26E9E"/>
    <w:rPr>
      <w:b/>
      <w:bCs/>
      <w:caps/>
      <w:sz w:val="16"/>
      <w:szCs w:val="18"/>
    </w:rPr>
  </w:style>
  <w:style w:type="character" w:styleId="Voimakas">
    <w:name w:val="Strong"/>
    <w:uiPriority w:val="22"/>
    <w:rsid w:val="00F26E9E"/>
    <w:rPr>
      <w:b/>
      <w:color w:val="5E586F" w:themeColor="accent2"/>
    </w:rPr>
  </w:style>
  <w:style w:type="character" w:styleId="Korostus">
    <w:name w:val="Emphasis"/>
    <w:uiPriority w:val="20"/>
    <w:rsid w:val="00F26E9E"/>
    <w:rPr>
      <w:b/>
      <w:i/>
      <w:spacing w:val="10"/>
    </w:rPr>
  </w:style>
  <w:style w:type="character" w:styleId="Hienovarainenkorostus">
    <w:name w:val="Subtle Emphasis"/>
    <w:uiPriority w:val="19"/>
    <w:rsid w:val="00F26E9E"/>
    <w:rPr>
      <w:i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F26E9E"/>
    <w:pPr>
      <w:outlineLvl w:val="9"/>
    </w:pPr>
  </w:style>
  <w:style w:type="paragraph" w:customStyle="1" w:styleId="BasicParagraph">
    <w:name w:val="[Basic Paragraph]"/>
    <w:basedOn w:val="Normaali"/>
    <w:uiPriority w:val="99"/>
    <w:rsid w:val="0016166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numbering" w:customStyle="1" w:styleId="Nykyinenluettelo1">
    <w:name w:val="Nykyinen luettelo1"/>
    <w:uiPriority w:val="99"/>
    <w:rsid w:val="00161665"/>
    <w:pPr>
      <w:numPr>
        <w:numId w:val="4"/>
      </w:numPr>
    </w:pPr>
  </w:style>
  <w:style w:type="numbering" w:styleId="1ai">
    <w:name w:val="Outline List 1"/>
    <w:basedOn w:val="Eiluetteloa"/>
    <w:uiPriority w:val="99"/>
    <w:semiHidden/>
    <w:unhideWhenUsed/>
    <w:rsid w:val="00161665"/>
    <w:pPr>
      <w:numPr>
        <w:numId w:val="5"/>
      </w:numPr>
    </w:pPr>
  </w:style>
  <w:style w:type="numbering" w:customStyle="1" w:styleId="Nykyinenluettelo2">
    <w:name w:val="Nykyinen luettelo2"/>
    <w:uiPriority w:val="99"/>
    <w:rsid w:val="00161665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ina.siivonen\Downloads\paralympiakomitea-word-pohja-23032026.dotx" TargetMode="External"/></Relationships>
</file>

<file path=word/theme/theme1.xml><?xml version="1.0" encoding="utf-8"?>
<a:theme xmlns:a="http://schemas.openxmlformats.org/drawingml/2006/main" name="Office-teema">
  <a:themeElements>
    <a:clrScheme name="Suomen Paralympiakomitea ry">
      <a:dk1>
        <a:srgbClr val="0D0024"/>
      </a:dk1>
      <a:lt1>
        <a:srgbClr val="FFFFFF"/>
      </a:lt1>
      <a:dk2>
        <a:srgbClr val="1F1E41"/>
      </a:dk2>
      <a:lt2>
        <a:srgbClr val="F8F7F3"/>
      </a:lt2>
      <a:accent1>
        <a:srgbClr val="0050A0"/>
      </a:accent1>
      <a:accent2>
        <a:srgbClr val="5E586F"/>
      </a:accent2>
      <a:accent3>
        <a:srgbClr val="C8D2EC"/>
      </a:accent3>
      <a:accent4>
        <a:srgbClr val="F3E9E3"/>
      </a:accent4>
      <a:accent5>
        <a:srgbClr val="E9EDF8"/>
      </a:accent5>
      <a:accent6>
        <a:srgbClr val="000000"/>
      </a:accent6>
      <a:hlink>
        <a:srgbClr val="0050A0"/>
      </a:hlink>
      <a:folHlink>
        <a:srgbClr val="5E586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00015785BE884D46B87504715D999C33" ma:contentTypeVersion="19" ma:contentTypeDescription="Luo uusi asiakirja." ma:contentTypeScope="" ma:versionID="0be713e0ebf9a2ed507bd2cd0004cbbb">
  <xsd:schema xmlns:xsd="http://www.w3.org/2001/XMLSchema" xmlns:xs="http://www.w3.org/2001/XMLSchema" xmlns:p="http://schemas.microsoft.com/office/2006/metadata/properties" xmlns:ns2="1ad61d53-f5b4-4b7c-9649-92dc4c881334" xmlns:ns3="250d0d28-b226-4a6b-be83-8cf43ee5baf7" targetNamespace="http://schemas.microsoft.com/office/2006/metadata/properties" ma:root="true" ma:fieldsID="da85fd367e2e86fcf60106dd62747e7a" ns2:_="" ns3:_="">
    <xsd:import namespace="1ad61d53-f5b4-4b7c-9649-92dc4c881334"/>
    <xsd:import namespace="250d0d28-b226-4a6b-be83-8cf43ee5ba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61d53-f5b4-4b7c-9649-92dc4c8813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Kuvien tunnisteet" ma:readOnly="false" ma:fieldId="{5cf76f15-5ced-4ddc-b409-7134ff3c332f}" ma:taxonomyMulti="true" ma:sspId="d0f753e2-010b-4e9f-b10b-641cd33ea2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d0d28-b226-4a6b-be83-8cf43ee5baf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0b229d9-7934-400b-a96f-5067f6b26ab7}" ma:internalName="TaxCatchAll" ma:showField="CatchAllData" ma:web="250d0d28-b226-4a6b-be83-8cf43ee5ba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61d53-f5b4-4b7c-9649-92dc4c881334">
      <Terms xmlns="http://schemas.microsoft.com/office/infopath/2007/PartnerControls"/>
    </lcf76f155ced4ddcb4097134ff3c332f>
    <TaxCatchAll xmlns="250d0d28-b226-4a6b-be83-8cf43ee5baf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BC0B35-4D7A-4600-BBF6-C6C42E18C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d61d53-f5b4-4b7c-9649-92dc4c881334"/>
    <ds:schemaRef ds:uri="250d0d28-b226-4a6b-be83-8cf43ee5ba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F6DFC7-EFED-44DB-ABBC-2772B5E860B6}">
  <ds:schemaRefs>
    <ds:schemaRef ds:uri="http://schemas.microsoft.com/office/2006/metadata/properties"/>
    <ds:schemaRef ds:uri="http://schemas.microsoft.com/office/infopath/2007/PartnerControls"/>
    <ds:schemaRef ds:uri="1ad61d53-f5b4-4b7c-9649-92dc4c881334"/>
    <ds:schemaRef ds:uri="250d0d28-b226-4a6b-be83-8cf43ee5baf7"/>
  </ds:schemaRefs>
</ds:datastoreItem>
</file>

<file path=customXml/itemProps3.xml><?xml version="1.0" encoding="utf-8"?>
<ds:datastoreItem xmlns:ds="http://schemas.openxmlformats.org/officeDocument/2006/customXml" ds:itemID="{C155503C-4825-7348-AD7B-B75B3D021B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11A870-A01B-470C-88FB-8BE2FC4850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paralympiakomitea-word-pohja-23032026</Template>
  <TotalTime>6</TotalTime>
  <Pages>1</Pages>
  <Words>93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Siivonen</dc:creator>
  <cp:keywords/>
  <dc:description/>
  <cp:lastModifiedBy>Tiina Siivonen</cp:lastModifiedBy>
  <cp:revision>1</cp:revision>
  <cp:lastPrinted>2026-02-03T13:44:00Z</cp:lastPrinted>
  <dcterms:created xsi:type="dcterms:W3CDTF">2026-10-23T10:51:00Z</dcterms:created>
  <dcterms:modified xsi:type="dcterms:W3CDTF">2026-10-23T10:57:00Z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0x01010000015785BE884D46B87504715D999C33</vt:lpwstr>
  </property>
</Properties>
</file>